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4697" w:type="dxa"/>
        <w:tblLook w:val="00A0"/>
      </w:tblPr>
      <w:tblGrid>
        <w:gridCol w:w="5376"/>
      </w:tblGrid>
      <w:tr w:rsidR="0067555B" w:rsidTr="00B83D95">
        <w:tc>
          <w:tcPr>
            <w:tcW w:w="5376" w:type="dxa"/>
          </w:tcPr>
          <w:p w:rsidR="0067555B" w:rsidRPr="00B83D95" w:rsidRDefault="0067555B" w:rsidP="00B83D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МБДОУ «Детский сад № 71</w:t>
            </w:r>
            <w:r w:rsidRPr="00B83D9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67555B" w:rsidTr="00B83D95">
        <w:tc>
          <w:tcPr>
            <w:tcW w:w="5376" w:type="dxa"/>
          </w:tcPr>
          <w:p w:rsidR="0067555B" w:rsidRPr="00B83D95" w:rsidRDefault="0067555B" w:rsidP="00B83D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Т.В.Блиновой</w:t>
            </w:r>
          </w:p>
        </w:tc>
      </w:tr>
      <w:tr w:rsidR="0067555B" w:rsidTr="00B83D95">
        <w:tc>
          <w:tcPr>
            <w:tcW w:w="5376" w:type="dxa"/>
          </w:tcPr>
          <w:p w:rsidR="0067555B" w:rsidRPr="00B83D95" w:rsidRDefault="0067555B" w:rsidP="00B83D9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83D95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67555B" w:rsidTr="00B83D95">
        <w:tc>
          <w:tcPr>
            <w:tcW w:w="5376" w:type="dxa"/>
          </w:tcPr>
          <w:p w:rsidR="0067555B" w:rsidRPr="00B83D95" w:rsidRDefault="0067555B" w:rsidP="00B83D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3D95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67555B" w:rsidTr="00B83D95">
        <w:trPr>
          <w:trHeight w:val="87"/>
        </w:trPr>
        <w:tc>
          <w:tcPr>
            <w:tcW w:w="5376" w:type="dxa"/>
          </w:tcPr>
          <w:p w:rsidR="0067555B" w:rsidRPr="00B83D95" w:rsidRDefault="0067555B" w:rsidP="00B83D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3D95"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67555B" w:rsidTr="00B83D95">
        <w:tc>
          <w:tcPr>
            <w:tcW w:w="5376" w:type="dxa"/>
          </w:tcPr>
          <w:p w:rsidR="0067555B" w:rsidRPr="00B83D95" w:rsidRDefault="0067555B" w:rsidP="00B83D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3D95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67555B" w:rsidRDefault="0067555B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7555B" w:rsidRDefault="0067555B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7555B" w:rsidRPr="00983859" w:rsidRDefault="0067555B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>
        <w:rPr>
          <w:rFonts w:ascii="Times New Roman" w:hAnsi="Times New Roman"/>
          <w:sz w:val="24"/>
          <w:szCs w:val="24"/>
        </w:rPr>
        <w:t xml:space="preserve"> №______ от ______________2024г.</w:t>
      </w:r>
    </w:p>
    <w:p w:rsidR="0067555B" w:rsidRDefault="0067555B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:rsidR="0067555B" w:rsidRPr="00C720B4" w:rsidRDefault="0067555B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</w:t>
      </w: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 xml:space="preserve">»  </w:t>
      </w:r>
      <w:r>
        <w:rPr>
          <w:rFonts w:ascii="Times New Roman" w:hAnsi="Times New Roman"/>
          <w:sz w:val="24"/>
          <w:szCs w:val="24"/>
        </w:rPr>
        <w:t>___</w:t>
      </w:r>
      <w:r w:rsidRPr="00C720B4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67555B" w:rsidRPr="00C720B4" w:rsidRDefault="0067555B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67555B" w:rsidRDefault="0067555B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67555B" w:rsidRPr="009F4034" w:rsidRDefault="0067555B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 xml:space="preserve">возрастная категория,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67555B" w:rsidRDefault="0067555B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группу  МБДОУ «Детский сад № 71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с __________________________________ языком обучения. </w:t>
      </w:r>
      <w:r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татарским)</w:t>
      </w:r>
    </w:p>
    <w:p w:rsidR="0067555B" w:rsidRDefault="0067555B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</w:t>
      </w:r>
      <w:r w:rsidRPr="003A4E97">
        <w:rPr>
          <w:rFonts w:ascii="Times New Roman" w:hAnsi="Times New Roman"/>
          <w:b/>
          <w:sz w:val="24"/>
          <w:szCs w:val="24"/>
        </w:rPr>
        <w:t>общеобразовательной/адаптированной</w:t>
      </w:r>
      <w:r>
        <w:rPr>
          <w:rFonts w:ascii="Times New Roman" w:hAnsi="Times New Roman"/>
          <w:sz w:val="24"/>
          <w:szCs w:val="24"/>
        </w:rPr>
        <w:t xml:space="preserve"> программе дошкольного образования, с </w:t>
      </w:r>
      <w:r w:rsidRPr="00517D13">
        <w:rPr>
          <w:rFonts w:ascii="Times New Roman" w:hAnsi="Times New Roman"/>
          <w:sz w:val="24"/>
          <w:szCs w:val="24"/>
          <w:u w:val="single"/>
        </w:rPr>
        <w:t>12</w:t>
      </w:r>
      <w:r>
        <w:rPr>
          <w:rFonts w:ascii="Times New Roman" w:hAnsi="Times New Roman"/>
          <w:sz w:val="24"/>
          <w:szCs w:val="24"/>
        </w:rPr>
        <w:t xml:space="preserve"> часовым пребыванием с____________________________2024 года</w:t>
      </w:r>
    </w:p>
    <w:p w:rsidR="0067555B" w:rsidRDefault="0067555B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7555B" w:rsidRDefault="0067555B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язык________________________________________________________________</w:t>
      </w:r>
    </w:p>
    <w:p w:rsidR="0067555B" w:rsidRPr="00C720B4" w:rsidRDefault="0067555B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7555B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Желаемая дата приема ребенка на обучение_______________________________________________ </w:t>
      </w:r>
    </w:p>
    <w:p w:rsidR="0067555B" w:rsidRPr="00C720B4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 О. </w:t>
      </w:r>
      <w:r w:rsidRPr="00755C45">
        <w:rPr>
          <w:rFonts w:ascii="Times New Roman" w:hAnsi="Times New Roman"/>
          <w:b/>
          <w:sz w:val="24"/>
          <w:szCs w:val="24"/>
        </w:rPr>
        <w:t>матери</w:t>
      </w:r>
      <w:r w:rsidRPr="00C720B4">
        <w:rPr>
          <w:rFonts w:ascii="Times New Roman" w:hAnsi="Times New Roman"/>
          <w:sz w:val="24"/>
          <w:szCs w:val="24"/>
        </w:rPr>
        <w:t xml:space="preserve">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:rsidR="0067555B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</w:t>
      </w:r>
    </w:p>
    <w:p w:rsidR="0067555B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67555B" w:rsidRPr="00C720B4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67555B" w:rsidRPr="00C720B4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</w:t>
      </w:r>
      <w:r>
        <w:rPr>
          <w:rFonts w:ascii="Times New Roman" w:hAnsi="Times New Roman"/>
          <w:sz w:val="24"/>
          <w:szCs w:val="24"/>
        </w:rPr>
        <w:t>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67555B" w:rsidRDefault="0067555B" w:rsidP="00755C4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  Серия_______________________________________№______________________________</w:t>
      </w:r>
    </w:p>
    <w:p w:rsidR="0067555B" w:rsidRDefault="0067555B" w:rsidP="00755C4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Выдан_______________________________________________________________________________</w:t>
      </w:r>
    </w:p>
    <w:p w:rsidR="0067555B" w:rsidRDefault="0067555B" w:rsidP="00755C4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7555B" w:rsidRPr="00C720B4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Ф.И.О. </w:t>
      </w:r>
      <w:r w:rsidRPr="00755C45">
        <w:rPr>
          <w:rFonts w:ascii="Times New Roman" w:hAnsi="Times New Roman"/>
          <w:b/>
          <w:sz w:val="24"/>
          <w:szCs w:val="24"/>
        </w:rPr>
        <w:t xml:space="preserve">отца </w:t>
      </w:r>
      <w:r w:rsidRPr="00C720B4">
        <w:rPr>
          <w:rFonts w:ascii="Times New Roman" w:hAnsi="Times New Roman"/>
          <w:sz w:val="24"/>
          <w:szCs w:val="24"/>
        </w:rPr>
        <w:t>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67555B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67555B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67555B" w:rsidRPr="00C720B4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67555B" w:rsidRPr="00C720B4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Контактный </w:t>
      </w:r>
      <w:r>
        <w:rPr>
          <w:rFonts w:ascii="Times New Roman" w:hAnsi="Times New Roman"/>
          <w:sz w:val="24"/>
          <w:szCs w:val="24"/>
        </w:rPr>
        <w:t>телефон________________________Адрес электронной почты</w:t>
      </w:r>
      <w:r w:rsidRPr="00C720B4">
        <w:rPr>
          <w:rFonts w:ascii="Times New Roman" w:hAnsi="Times New Roman"/>
          <w:sz w:val="24"/>
          <w:szCs w:val="24"/>
        </w:rPr>
        <w:t xml:space="preserve"> 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67555B" w:rsidRDefault="0067555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7555B" w:rsidRDefault="0067555B" w:rsidP="00755C4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  Серия_______________________________________№______________________________</w:t>
      </w:r>
    </w:p>
    <w:p w:rsidR="0067555B" w:rsidRPr="00C720B4" w:rsidRDefault="0067555B" w:rsidP="00755C4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Выдан_______________________________________________________________________________</w:t>
      </w:r>
    </w:p>
    <w:p w:rsidR="0067555B" w:rsidRDefault="0067555B" w:rsidP="00D902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Необходимость в специальных условиях (для обучения и воспитания ребенка с ОВЗ)  _____________________________________________________________________________________</w:t>
      </w:r>
    </w:p>
    <w:p w:rsidR="0067555B" w:rsidRDefault="0067555B" w:rsidP="00D902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подтверждающего установление опеки (при наличии) _____________________________________________________________________________________</w:t>
      </w:r>
    </w:p>
    <w:p w:rsidR="0067555B" w:rsidRPr="00D90221" w:rsidRDefault="0067555B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</w:t>
      </w:r>
    </w:p>
    <w:p w:rsidR="0067555B" w:rsidRPr="00FE5524" w:rsidRDefault="0067555B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720B4">
        <w:rPr>
          <w:rFonts w:ascii="Times New Roman" w:hAnsi="Times New Roman"/>
          <w:b/>
          <w:sz w:val="24"/>
          <w:szCs w:val="24"/>
        </w:rPr>
        <w:t>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7555B" w:rsidRPr="00C720B4" w:rsidRDefault="0067555B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_______2024 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67555B" w:rsidRDefault="0067555B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67555B" w:rsidRDefault="0067555B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67555B" w:rsidRDefault="0067555B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67555B" w:rsidRDefault="0067555B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67555B" w:rsidRDefault="0067555B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67555B" w:rsidRPr="00C720B4" w:rsidRDefault="0067555B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_______2024  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67555B" w:rsidRDefault="0067555B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  <w:t xml:space="preserve">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                                         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67555B" w:rsidRDefault="0067555B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67555B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345D"/>
    <w:rsid w:val="00012D9E"/>
    <w:rsid w:val="000156BB"/>
    <w:rsid w:val="00015F47"/>
    <w:rsid w:val="00096EB3"/>
    <w:rsid w:val="000A5D3C"/>
    <w:rsid w:val="000D199D"/>
    <w:rsid w:val="000D1E6F"/>
    <w:rsid w:val="0012646F"/>
    <w:rsid w:val="00165BBD"/>
    <w:rsid w:val="00181B38"/>
    <w:rsid w:val="001A2447"/>
    <w:rsid w:val="001D4DC1"/>
    <w:rsid w:val="002B5759"/>
    <w:rsid w:val="002D7A3D"/>
    <w:rsid w:val="003074B5"/>
    <w:rsid w:val="003301E7"/>
    <w:rsid w:val="003518EB"/>
    <w:rsid w:val="00375228"/>
    <w:rsid w:val="003A143E"/>
    <w:rsid w:val="003A4E97"/>
    <w:rsid w:val="003C6D03"/>
    <w:rsid w:val="0044323B"/>
    <w:rsid w:val="004515B7"/>
    <w:rsid w:val="004941BE"/>
    <w:rsid w:val="004D3588"/>
    <w:rsid w:val="004F4D31"/>
    <w:rsid w:val="00517D13"/>
    <w:rsid w:val="00520253"/>
    <w:rsid w:val="00526442"/>
    <w:rsid w:val="0056375D"/>
    <w:rsid w:val="005B0938"/>
    <w:rsid w:val="005B5C2C"/>
    <w:rsid w:val="005D2E38"/>
    <w:rsid w:val="00603467"/>
    <w:rsid w:val="00614052"/>
    <w:rsid w:val="00646117"/>
    <w:rsid w:val="00665CBF"/>
    <w:rsid w:val="0067555B"/>
    <w:rsid w:val="00687BC5"/>
    <w:rsid w:val="00693435"/>
    <w:rsid w:val="006A1D2A"/>
    <w:rsid w:val="006A63DC"/>
    <w:rsid w:val="006B38FD"/>
    <w:rsid w:val="006E2A75"/>
    <w:rsid w:val="006E4876"/>
    <w:rsid w:val="00724BBA"/>
    <w:rsid w:val="007512A2"/>
    <w:rsid w:val="00755C45"/>
    <w:rsid w:val="00792467"/>
    <w:rsid w:val="007B7208"/>
    <w:rsid w:val="007C310B"/>
    <w:rsid w:val="007E28E9"/>
    <w:rsid w:val="007F5CFB"/>
    <w:rsid w:val="00802A62"/>
    <w:rsid w:val="00803F6F"/>
    <w:rsid w:val="00810EE6"/>
    <w:rsid w:val="00814595"/>
    <w:rsid w:val="0089345D"/>
    <w:rsid w:val="008B3AE4"/>
    <w:rsid w:val="008D7C00"/>
    <w:rsid w:val="00911C9F"/>
    <w:rsid w:val="00983859"/>
    <w:rsid w:val="009A0A25"/>
    <w:rsid w:val="009E05D7"/>
    <w:rsid w:val="009F0D16"/>
    <w:rsid w:val="009F4034"/>
    <w:rsid w:val="009F5B6A"/>
    <w:rsid w:val="00A0197C"/>
    <w:rsid w:val="00A06796"/>
    <w:rsid w:val="00A270A0"/>
    <w:rsid w:val="00A42FE7"/>
    <w:rsid w:val="00AB6B9C"/>
    <w:rsid w:val="00AF1E06"/>
    <w:rsid w:val="00AF5BB6"/>
    <w:rsid w:val="00B20A6B"/>
    <w:rsid w:val="00B37DF1"/>
    <w:rsid w:val="00B516B1"/>
    <w:rsid w:val="00B83D95"/>
    <w:rsid w:val="00B94711"/>
    <w:rsid w:val="00BD3C02"/>
    <w:rsid w:val="00BD511E"/>
    <w:rsid w:val="00C56E84"/>
    <w:rsid w:val="00C576D1"/>
    <w:rsid w:val="00C6545F"/>
    <w:rsid w:val="00C720B4"/>
    <w:rsid w:val="00C777ED"/>
    <w:rsid w:val="00C8213A"/>
    <w:rsid w:val="00CA71BC"/>
    <w:rsid w:val="00CC103E"/>
    <w:rsid w:val="00CE34CD"/>
    <w:rsid w:val="00CE464C"/>
    <w:rsid w:val="00CE48B4"/>
    <w:rsid w:val="00CF4F96"/>
    <w:rsid w:val="00D25ADE"/>
    <w:rsid w:val="00D619AB"/>
    <w:rsid w:val="00D61CE8"/>
    <w:rsid w:val="00D720DA"/>
    <w:rsid w:val="00D90221"/>
    <w:rsid w:val="00E27213"/>
    <w:rsid w:val="00E43632"/>
    <w:rsid w:val="00E57314"/>
    <w:rsid w:val="00E82939"/>
    <w:rsid w:val="00F364CD"/>
    <w:rsid w:val="00F944A6"/>
    <w:rsid w:val="00FA4A5E"/>
    <w:rsid w:val="00FC31B0"/>
    <w:rsid w:val="00FE392D"/>
    <w:rsid w:val="00FE5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45D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9345D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72</TotalTime>
  <Pages>1</Pages>
  <Words>533</Words>
  <Characters>3039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34</cp:revision>
  <cp:lastPrinted>2024-02-26T10:06:00Z</cp:lastPrinted>
  <dcterms:created xsi:type="dcterms:W3CDTF">2017-03-26T12:45:00Z</dcterms:created>
  <dcterms:modified xsi:type="dcterms:W3CDTF">2024-02-26T10:06:00Z</dcterms:modified>
</cp:coreProperties>
</file>